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5CA984" w14:textId="77777777" w:rsidR="003B4535" w:rsidRPr="00DD4069" w:rsidRDefault="00000000">
      <w:pPr>
        <w:spacing w:line="240" w:lineRule="auto"/>
        <w:contextualSpacing/>
        <w:jc w:val="center"/>
        <w:rPr>
          <w:rFonts w:ascii="Khmer OS Muol Light" w:hAnsi="Khmer OS Muol Light" w:cs="Khmer OS Muol Light"/>
          <w:sz w:val="14"/>
          <w:szCs w:val="22"/>
        </w:rPr>
      </w:pPr>
      <w:r w:rsidRPr="00DD4069">
        <w:rPr>
          <w:rFonts w:ascii="Khmer OS Muol Light" w:hAnsi="Khmer OS Muol Light" w:cs="Khmer OS Muol Light"/>
          <w:sz w:val="14"/>
          <w:szCs w:val="22"/>
          <w:cs/>
          <w:lang w:val="en-US"/>
        </w:rPr>
        <w:t>ព្រះរាជាណាចក្រកម្ពុជា</w:t>
      </w:r>
    </w:p>
    <w:p w14:paraId="3FDFF782" w14:textId="77777777" w:rsidR="003B4535" w:rsidRPr="00DD4069" w:rsidRDefault="00000000">
      <w:pPr>
        <w:spacing w:line="240" w:lineRule="auto"/>
        <w:contextualSpacing/>
        <w:jc w:val="center"/>
        <w:rPr>
          <w:rFonts w:ascii="Khmer OS Muol Light" w:hAnsi="Khmer OS Muol Light" w:cs="Khmer OS Muol Light"/>
          <w:sz w:val="14"/>
          <w:szCs w:val="22"/>
        </w:rPr>
      </w:pPr>
      <w:r w:rsidRPr="00DD4069">
        <w:rPr>
          <w:rFonts w:ascii="Khmer OS Muol Light" w:hAnsi="Khmer OS Muol Light" w:cs="Khmer OS Muol Light"/>
          <w:sz w:val="14"/>
          <w:szCs w:val="22"/>
          <w:cs/>
          <w:lang w:val="en-US"/>
        </w:rPr>
        <w:t>ជាតិ សាសនា ព្រះមហាក្សត្រ</w:t>
      </w:r>
    </w:p>
    <w:p w14:paraId="0E2705CE" w14:textId="77777777" w:rsidR="003B4535" w:rsidRDefault="00000000">
      <w:pPr>
        <w:jc w:val="center"/>
        <w:rPr>
          <w:rFonts w:ascii="Tacteing" w:hAnsi="Tacteing"/>
          <w:sz w:val="72"/>
          <w:szCs w:val="72"/>
        </w:rPr>
      </w:pPr>
      <w:r>
        <w:rPr>
          <w:rFonts w:ascii="Tacteing" w:hAnsi="Tacteing"/>
          <w:sz w:val="72"/>
          <w:szCs w:val="72"/>
        </w:rPr>
        <w:t>6</w:t>
      </w:r>
    </w:p>
    <w:p w14:paraId="0A165F92" w14:textId="77777777" w:rsidR="003B4535" w:rsidRDefault="00000000">
      <w:pPr>
        <w:jc w:val="center"/>
      </w:pPr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>សេចក្ដីជូនដំណឹង</w:t>
      </w:r>
    </w:p>
    <w:p w14:paraId="175D0C34" w14:textId="77777777" w:rsidR="003B4535" w:rsidRDefault="00000000">
      <w:pPr>
        <w:jc w:val="center"/>
      </w:pPr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>ស្ដីពី</w:t>
      </w:r>
    </w:p>
    <w:p w14:paraId="67A9E827" w14:textId="6A34441C" w:rsidR="003B4535" w:rsidRDefault="00000000" w:rsidP="00C87BFB">
      <w:pPr>
        <w:jc w:val="center"/>
      </w:pPr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>ការជ្រើសរើស</w:t>
      </w:r>
      <w:r w:rsidR="00C87BFB">
        <w:rPr>
          <w:rFonts w:ascii="Khmer OS Muol Light" w:hAnsi="Khmer OS Muol Light" w:cs="Khmer OS Muol Light" w:hint="cs"/>
          <w:sz w:val="24"/>
          <w:szCs w:val="24"/>
          <w:cs/>
          <w:lang w:val="en-US"/>
        </w:rPr>
        <w:t>ទីប្រឹក្សាផ្នែកច្បាប់</w:t>
      </w:r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 xml:space="preserve"> នៅការិយាល័យមេធាវី អិល អេស ធី</w:t>
      </w:r>
    </w:p>
    <w:p w14:paraId="7C3C0205" w14:textId="77777777" w:rsidR="003B4535" w:rsidRDefault="00000000"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ab/>
      </w:r>
      <w:r>
        <w:rPr>
          <w:rFonts w:ascii="Khmer OS Siemreap" w:hAnsi="Khmer OS Siemreap" w:cs="Khmer OS Siemreap"/>
          <w:sz w:val="24"/>
          <w:szCs w:val="24"/>
          <w:cs/>
          <w:lang w:val="en-US"/>
        </w:rPr>
        <w:t>ការិយាល័យមេធាវី អិល អេស ធី​</w:t>
      </w:r>
      <w:r>
        <w:rPr>
          <w:rFonts w:ascii="Khmer OS Siemreap" w:hAnsi="Khmer OS Siemreap" w:cs="Khmer OS Siemreap"/>
          <w:b/>
          <w:bCs/>
          <w:sz w:val="24"/>
          <w:szCs w:val="24"/>
          <w:cs/>
        </w:rPr>
        <w:t>(</w:t>
      </w:r>
      <w:r>
        <w:rPr>
          <w:rFonts w:ascii="Khmer OS Siemreap" w:hAnsi="Khmer OS Siemreap" w:cs="Khmer OS Siemreap"/>
          <w:b/>
          <w:bCs/>
          <w:sz w:val="24"/>
          <w:szCs w:val="24"/>
        </w:rPr>
        <w:t xml:space="preserve">LST LAW OFFICE) </w:t>
      </w:r>
      <w:r>
        <w:rPr>
          <w:rFonts w:ascii="Khmer OS Siemreap" w:hAnsi="Khmer OS Siemreap" w:cs="Khmer OS Siemreap"/>
          <w:sz w:val="24"/>
          <w:szCs w:val="24"/>
          <w:cs/>
        </w:rPr>
        <w:t>សូមជម្រាបជូនដំណឹងដល់សាធារណៈជន និងនិស្សិតផ្នែកច្បាប់ ទាំងអស់ឱ្យបានជ្រាបថា ការិយាល័យមេធាវី អិលអេសធីច្បាប់យើងខ្ញុំ កំពុងមានតម្រូវការចាំបាច់ត្រូវការបុគ្គលិកផ្នែកច្បាប់បន្ថែម ដើម្បីបំពេញការងារជាជំនួយការមេធាវី ស្របតាមលក្ខខណ្ឌនៃការជ្រើសរើសដូចខាងក្រោម៖</w:t>
      </w:r>
    </w:p>
    <w:p w14:paraId="25268290" w14:textId="77777777" w:rsidR="003B4535" w:rsidRDefault="00000000"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>១.លក្ខណ្ឌនៃការជ្រើសរើស</w:t>
      </w:r>
    </w:p>
    <w:p w14:paraId="516B94D2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បានទទួលលទ្ធផលជាប់នៅក្នុងការប្រឡងជ្រើសរើស របស់ការិយាល័យមេធាវី អិលអេស ធី</w:t>
      </w:r>
    </w:p>
    <w:p w14:paraId="27391335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បានបញ្ចាប់ការសិក្សាផ្នែកនីតិសាស្រ្តឆ្នាំទី៣ ដោយជោគជ័យ ឬមានកម្រិតសិក្សាខ្ពស់ជាងនេះ</w:t>
      </w:r>
    </w:p>
    <w:p w14:paraId="53A2A6B4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មានសមត្ថភាពល្អ អាចប្រើប្រាស់កម្មវិធីវាយអត្ថបទ និងកម្មវិធីការិយាល័យផ្សេងៗនៅលើកំព្យូរទ័រ</w:t>
      </w:r>
    </w:p>
    <w:p w14:paraId="21E2280D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ត្រូវមានសីលធម៌ សុជីវធម៌ រួសរាយរាក់ទាក់ ស្មោះត្រង់ និងត្រូវរក្សាតម្លៃវិជ្ជាជីវៈការងារឱ្យបានល្អ</w:t>
      </w:r>
    </w:p>
    <w:p w14:paraId="7C273A55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ភាពរហ័សរហួន ឧស្សាហ៍ព្យាយាម និង មានទំនួសខុសត្រូវខ្ពស់ ក្នុងការបំពេញការងារ</w:t>
      </w:r>
    </w:p>
    <w:p w14:paraId="07F5D741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លើកទឹកចិត្តចំពោះបេក្ខជនដែលអាចប្រើប្រាស់ភាសាចិន ឬភាសាអង់គ្លេសបាន</w:t>
      </w:r>
    </w:p>
    <w:p w14:paraId="7D4F7C33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លើកទឹកចិត្តចំពោះបេក្ខជន ដែលមានបទពិសោធន៍ល្អក្នុងការងារវិស័យច្បាប់</w:t>
      </w:r>
    </w:p>
    <w:p w14:paraId="6D5CBB71" w14:textId="77777777" w:rsidR="003B4535" w:rsidRDefault="00000000"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>២.ការងារដែលត្រូវបំពេញ</w:t>
      </w:r>
    </w:p>
    <w:p w14:paraId="198FD544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សិក្សា វិភាគសំណុំរឿង និងរៀបចំឯកសារផ្សេងៗ រាល់ចំណាត់ការនីតិវិធីទាំងអស់ក្នុងសំណុំរឿង និង ការ តាក់តែងកិច្ចសន្យា ឬលិខិតគតិយុត្តផ្សេងៗទៀត</w:t>
      </w:r>
    </w:p>
    <w:p w14:paraId="3DF544E1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ចុះបំពេញការងារជាមួយមេធាវីនៅតាមស្ថាប័នតុលាការ ឬក្រុមហ៊ុនដៃគូ</w:t>
      </w:r>
    </w:p>
    <w:p w14:paraId="056047E7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ចូលរួមប្រជុំកិច្ចប្រឹក្សាយោបល់ផ្នែកច្បាប់នានារវាងមេធាវី និងអតិថិជន</w:t>
      </w:r>
    </w:p>
    <w:p w14:paraId="59B32C6D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រៀបចំការណាត់ជួប និងទំនាក់ទំនងជាមួយកូនក្តី ឬអតិថិជន</w:t>
      </w:r>
    </w:p>
    <w:p w14:paraId="49BC44B0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ធ្វើការទំនាក់ទំនងជាមួយអតិថិជន ក្រុមហ៊ុនជាដៃគូ និងស្ថាប័នពាក់ព័ន្ធ</w:t>
      </w:r>
    </w:p>
    <w:p w14:paraId="56A3EDC7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ស្រាវជ្រាវច្បាប់ បទដ្ឋានគតិយុត្ត និងបច្ចុប្បន្នភាពនៃច្បាប់</w:t>
      </w:r>
    </w:p>
    <w:p w14:paraId="69E5BCF6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កិច្ចការផ្សេងៗទៀត តាមការចាំបាច់របស់ការិយាល័យ។</w:t>
      </w:r>
    </w:p>
    <w:p w14:paraId="46B8B8A6" w14:textId="77777777" w:rsidR="001A72DC" w:rsidRDefault="001A72DC">
      <w:pPr>
        <w:rPr>
          <w:rFonts w:ascii="Khmer OS Muol Light" w:hAnsi="Khmer OS Muol Light" w:cs="Khmer OS Muol Light"/>
          <w:sz w:val="24"/>
          <w:szCs w:val="24"/>
          <w:lang w:val="en-US"/>
        </w:rPr>
      </w:pPr>
    </w:p>
    <w:p w14:paraId="3FFB8A59" w14:textId="77777777" w:rsidR="001A72DC" w:rsidRDefault="001A72DC">
      <w:pPr>
        <w:rPr>
          <w:rFonts w:ascii="Khmer OS Muol Light" w:hAnsi="Khmer OS Muol Light" w:cs="Khmer OS Muol Light"/>
          <w:sz w:val="24"/>
          <w:szCs w:val="24"/>
          <w:lang w:val="en-US"/>
        </w:rPr>
      </w:pPr>
    </w:p>
    <w:p w14:paraId="2D8F291F" w14:textId="37909045" w:rsidR="003B4535" w:rsidRDefault="00000000">
      <w:r>
        <w:rPr>
          <w:rFonts w:ascii="Khmer OS Muol Light" w:hAnsi="Khmer OS Muol Light" w:cs="Khmer OS Muol Light"/>
          <w:sz w:val="24"/>
          <w:szCs w:val="24"/>
          <w:cs/>
          <w:lang w:val="en-US"/>
        </w:rPr>
        <w:lastRenderedPageBreak/>
        <w:t>៣.អត្ថប្រយោជន៍ដែលទទួលបាន</w:t>
      </w:r>
    </w:p>
    <w:p w14:paraId="6829587C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ទទួលបាននូវប្រាក់ខែ ឬឧបត្ថម្ភសមរម្យ និងប្រាក់លើកទឹកចិត្តផ្សេងទៀត ផ្អែកទៅតាមសមត្ថភាពការងារ</w:t>
      </w:r>
    </w:p>
    <w:p w14:paraId="15347F2A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ទទួលបាន បទពិសោធន៍ការងារផ្នែកច្បាប់ តាមរយៈការអនុវត្តជាក់ស្តែង</w:t>
      </w:r>
    </w:p>
    <w:p w14:paraId="19FF3A3D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មានឱកាសចូលបម្រើការងារពេញសិទ្ធិ</w:t>
      </w:r>
    </w:p>
    <w:p w14:paraId="6F69F0AD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អភិវឌ្ឍន៍ខ្លួនដើម្បីក្លាយជាអ្នកវិជ្ជាជីវៈផ្នែកច្បាប់ នាពេលអនាគត</w:t>
      </w:r>
    </w:p>
    <w:p w14:paraId="4E4317BB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មានការបណ្តុះបណ្តាលពង្រឹងសមត្ថភាពបន្ថែមលើផ្នែកច្បាប់ និងជំនាញផ្សេងទៀត ដែលផ្តល់ដោយមេធាវី ដែលមានបទពិសោធន៍ផ្នែកច្បាប់ជាច្រើនឆ្នាំ</w:t>
      </w:r>
    </w:p>
    <w:p w14:paraId="7EF23693" w14:textId="77777777" w:rsidR="003B4535" w:rsidRDefault="00000000"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>៤. ពេលវេលាធ្វើការ</w:t>
      </w:r>
    </w:p>
    <w:p w14:paraId="2D2496D8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 ថ្ងៃច័ន្ទ ដល់ ថ្ងៃសៅរ៍ (ថ្ងៃសោរ៍ប្រចាំការតាមវេន)</w:t>
      </w:r>
    </w:p>
    <w:p w14:paraId="6FBBB69B" w14:textId="34D963C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ព្រឹកចាប់ពីម៉ោង ៨:០០ - ១១:០០ និងរសៀលម៉ោង ១</w:t>
      </w:r>
      <w:r w:rsidR="005842F7">
        <w:rPr>
          <w:rFonts w:ascii="Khmer OS Siemreap" w:hAnsi="Khmer OS Siemreap" w:cs="Khmer OS Siemreap" w:hint="cs"/>
          <w:sz w:val="24"/>
          <w:szCs w:val="24"/>
          <w:cs/>
          <w:lang w:val="en-US"/>
        </w:rPr>
        <w:t>៣</w:t>
      </w:r>
      <w:r>
        <w:rPr>
          <w:rFonts w:ascii="Khmer OS Siemreap" w:hAnsi="Khmer OS Siemreap" w:cs="Khmer OS Siemreap"/>
          <w:sz w:val="24"/>
          <w:szCs w:val="24"/>
          <w:cs/>
          <w:lang w:val="en-US"/>
        </w:rPr>
        <w:t>:០០ - ១៧:០០ (ពេញម៉ោង)</w:t>
      </w:r>
    </w:p>
    <w:p w14:paraId="0F5945DB" w14:textId="77777777" w:rsidR="003B4535" w:rsidRDefault="00000000"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>៥. ការដាក់ពាក្យសុំ</w:t>
      </w:r>
    </w:p>
    <w:p w14:paraId="6ED9AB9C" w14:textId="77777777" w:rsidR="003B4535" w:rsidRDefault="00000000" w:rsidP="001A72DC">
      <w:r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កាលបរិច្ឆេទទទួលពាក្យ ចាប់ផ្តើមពីថ្ងៃទី </w:t>
      </w:r>
      <w:r>
        <w:rPr>
          <w:rFonts w:ascii="Khmer OS Siemreap" w:hAnsi="Khmer OS Siemreap" w:cs="Khmer OS Siemreap"/>
          <w:sz w:val="24"/>
          <w:szCs w:val="24"/>
          <w:cs/>
        </w:rPr>
        <w:t>………</w:t>
      </w:r>
      <w:r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 ខែ………ឆ្នាំ២០២៦ នេះតទៅ រហូតដល់ថ្ងៃទី</w:t>
      </w:r>
      <w:r>
        <w:rPr>
          <w:rFonts w:ascii="Khmer OS Siemreap" w:hAnsi="Khmer OS Siemreap" w:cs="Khmer OS Siemreap"/>
          <w:sz w:val="24"/>
          <w:szCs w:val="24"/>
          <w:cs/>
        </w:rPr>
        <w:t>…….</w:t>
      </w:r>
      <w:r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 ខែ …….. ឆ្នាំ២០២៦ ។ បេក្ខជន ឬ បេក្ខនារីដែលមានបំណង និង ចំណាប់អារម្មណ៍ សូមរៀបចំតាក់តែងពាក្យស្នើសុំ ផ្ទាល់ខ្លួន ដោយភ្ជាប់មកជាមួយនូវប្រវត្តិរូបសង្ខេប ដែលមានបិទរូបថតបច្ចុប្បន្ន និង ភ្ជាប់មកជាមួយនូវសញ្ញាបត្រ ឬវិញ្ញាបនបត្រដែលចាំបាច់ផ្សេងៗទៀត មកកាន់ការិយាល័យមេធាវី អិលអេស ធី នៅរៀងរាល់ម៉ោងធ្វើការ ដែលមាន អាសយដ្ឋាន៖ អគារលេខ អេស៨</w:t>
      </w:r>
      <w:r>
        <w:rPr>
          <w:rFonts w:ascii="Khmer OS Siemreap" w:hAnsi="Khmer OS Siemreap" w:cs="Khmer OS Siemreap"/>
          <w:sz w:val="24"/>
          <w:szCs w:val="24"/>
          <w:lang w:val="en-US"/>
        </w:rPr>
        <w:t>_</w:t>
      </w:r>
      <w:r>
        <w:rPr>
          <w:rFonts w:ascii="Khmer OS Siemreap" w:hAnsi="Khmer OS Siemreap" w:cs="Khmer OS Siemreap"/>
          <w:sz w:val="24"/>
          <w:szCs w:val="24"/>
          <w:cs/>
          <w:lang w:val="en-US"/>
        </w:rPr>
        <w:t>១៥ ជាន់ផ្ទាល់ដី ជាន់ទី៦ និង ៨ ផ្លូវហ្វីណង់ ភូមិ៧ សង្កាត់វាលវង់ ខណ្ឌ៧មករា រាជធានីភ្នំពេញ។</w:t>
      </w:r>
    </w:p>
    <w:p w14:paraId="2F9983B2" w14:textId="77777777" w:rsidR="003B4535" w:rsidRDefault="00000000"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>៦.ការប្រឡងជ្រើសរើស</w:t>
      </w:r>
    </w:p>
    <w:p w14:paraId="2F5E1F9A" w14:textId="0AA79F3B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កាលបរិច្ឆេទប្រឡងជ្រើសរើស នៅថ្ងៃទី </w:t>
      </w:r>
      <w:r w:rsidR="00DD4069">
        <w:rPr>
          <w:rFonts w:ascii="Khmer OS Siemreap" w:hAnsi="Khmer OS Siemreap" w:cs="Khmer OS Siemreap"/>
          <w:sz w:val="24"/>
          <w:szCs w:val="24"/>
          <w:lang w:val="en-US"/>
        </w:rPr>
        <w:t>….</w:t>
      </w:r>
      <w:r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 ខែ</w:t>
      </w:r>
      <w:r w:rsidR="00DD4069">
        <w:rPr>
          <w:rFonts w:ascii="Khmer OS Siemreap" w:hAnsi="Khmer OS Siemreap" w:cs="Khmer OS Siemreap"/>
          <w:sz w:val="24"/>
          <w:szCs w:val="24"/>
          <w:lang w:val="en-US"/>
        </w:rPr>
        <w:t>….</w:t>
      </w:r>
      <w:r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 ឆ្នាំ២០</w:t>
      </w:r>
      <w:r w:rsidR="00DD4069">
        <w:rPr>
          <w:rFonts w:ascii="Khmer OS Siemreap" w:hAnsi="Khmer OS Siemreap" w:cs="Khmer OS Siemreap"/>
          <w:sz w:val="24"/>
          <w:szCs w:val="24"/>
          <w:lang w:val="en-US"/>
        </w:rPr>
        <w:t>…..</w:t>
      </w:r>
      <w:r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 វេលាម៉ោង ៨:០០នាទី ព្រឹក។</w:t>
      </w:r>
    </w:p>
    <w:p w14:paraId="48EF2BEA" w14:textId="77777777" w:rsidR="003B4535" w:rsidRDefault="00000000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មណ្ឌលប្រឡង៖ ការិយាល័យមេធាវី អិលអេស ធី។</w:t>
      </w:r>
    </w:p>
    <w:p w14:paraId="41855262" w14:textId="007387A4" w:rsidR="003B4535" w:rsidRPr="00DD4069" w:rsidRDefault="00000000" w:rsidP="00DD4069">
      <w:pPr>
        <w:pStyle w:val="ListParagraph"/>
        <w:numPr>
          <w:ilvl w:val="0"/>
          <w:numId w:val="1"/>
        </w:numPr>
      </w:pPr>
      <w:r>
        <w:rPr>
          <w:rFonts w:ascii="Khmer OS Siemreap" w:hAnsi="Khmer OS Siemreap" w:cs="Khmer OS Siemreap"/>
          <w:sz w:val="24"/>
          <w:szCs w:val="24"/>
          <w:cs/>
          <w:lang w:val="en-US"/>
        </w:rPr>
        <w:t>វិញ្ញាសារសរសេរ និងផ្ទាល់មាត់៖ នីតិរដ្ឋប្បវេណី នីតិវិធីរដ្ឋប្បវេណី នីតិព្រហ្មទណ្ឌ និងនីតិវិធីព្រហ្មទណ្ឌ រយៈពេល ៣ ម៉ោង។</w:t>
      </w:r>
    </w:p>
    <w:p w14:paraId="32B642A8" w14:textId="2020EC94" w:rsidR="003B4535" w:rsidRDefault="00DD4069">
      <w:r>
        <w:rPr>
          <w:rFonts w:ascii="Khmer OS Muol Light" w:hAnsi="Khmer OS Muol Light" w:cs="Khmer OS Muol Light" w:hint="cs"/>
          <w:sz w:val="24"/>
          <w:szCs w:val="24"/>
          <w:cs/>
          <w:lang w:val="en-US"/>
        </w:rPr>
        <w:t>៧</w:t>
      </w:r>
      <w:r w:rsidR="00000000">
        <w:rPr>
          <w:rFonts w:ascii="Khmer OS Muol Light" w:hAnsi="Khmer OS Muol Light" w:cs="Khmer OS Muol Light"/>
          <w:sz w:val="24"/>
          <w:szCs w:val="24"/>
          <w:cs/>
          <w:lang w:val="en-US"/>
        </w:rPr>
        <w:t>. ការដាក់ពាក្យ</w:t>
      </w:r>
    </w:p>
    <w:p w14:paraId="152804B2" w14:textId="77777777" w:rsidR="003B4535" w:rsidRPr="00C87BFB" w:rsidRDefault="00000000" w:rsidP="005842F7">
      <w:r w:rsidRPr="00C87BFB">
        <w:rPr>
          <w:rFonts w:ascii="Khmer OS Siemreap" w:hAnsi="Khmer OS Siemreap" w:cs="Khmer OS Siemreap"/>
          <w:sz w:val="24"/>
          <w:szCs w:val="24"/>
          <w:cs/>
          <w:lang w:val="en-US"/>
        </w:rPr>
        <w:t>ចំពោះនិស្សិត ឬបេក្ខជន និងបេក្ខនារី ដែលមានចំណាប់អារម្មណ៍ សូមផ្ញើរប្រវត្តិរូបសង្ខេប និងឯកសារផ្សេងៗទៀត រៀង រាល់ម៉ោងតាមរយៈ៖</w:t>
      </w:r>
    </w:p>
    <w:p w14:paraId="3B48D617" w14:textId="724ED09A" w:rsidR="003B4535" w:rsidRPr="00C87BFB" w:rsidRDefault="00000000" w:rsidP="005842F7">
      <w:pPr>
        <w:pStyle w:val="ListParagraph"/>
        <w:numPr>
          <w:ilvl w:val="0"/>
          <w:numId w:val="2"/>
        </w:numPr>
        <w:ind w:left="720"/>
      </w:pPr>
      <w:r w:rsidRPr="00C87BFB">
        <w:rPr>
          <w:rFonts w:ascii="Khmer OS Siemreap" w:hAnsi="Khmer OS Siemreap" w:cs="Khmer OS Siemreap"/>
          <w:sz w:val="24"/>
          <w:szCs w:val="24"/>
          <w:cs/>
          <w:lang w:val="en-US"/>
        </w:rPr>
        <w:t>គេហទំព័រ (</w:t>
      </w:r>
      <w:r w:rsidRPr="00C87BFB">
        <w:rPr>
          <w:rFonts w:ascii="Khmer OS Siemreap" w:hAnsi="Khmer OS Siemreap" w:cs="Khmer OS Siemreap"/>
          <w:sz w:val="24"/>
          <w:szCs w:val="24"/>
          <w:lang w:val="en-US"/>
        </w:rPr>
        <w:t xml:space="preserve">Facebook) </w:t>
      </w:r>
      <w:r w:rsidRPr="00C87BFB"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ឈ្មោះ </w:t>
      </w:r>
      <w:r w:rsidRPr="005842F7">
        <w:rPr>
          <w:rFonts w:ascii="Khmer OS Siemreap" w:hAnsi="Khmer OS Siemreap" w:cs="Khmer OS Siemreap"/>
          <w:b/>
          <w:bCs/>
          <w:sz w:val="24"/>
          <w:szCs w:val="24"/>
          <w:cs/>
          <w:lang w:val="en-US"/>
        </w:rPr>
        <w:t xml:space="preserve">ការិយាល័យមេធាវី </w:t>
      </w:r>
      <w:r w:rsidR="00C87BFB" w:rsidRPr="005842F7">
        <w:rPr>
          <w:rFonts w:ascii="Khmer OS Siemreap" w:hAnsi="Khmer OS Siemreap" w:cs="Khmer OS Siemreap" w:hint="cs"/>
          <w:b/>
          <w:bCs/>
          <w:sz w:val="24"/>
          <w:szCs w:val="24"/>
          <w:cs/>
          <w:lang w:val="en-US"/>
        </w:rPr>
        <w:t>អិល អិស ធី</w:t>
      </w:r>
    </w:p>
    <w:p w14:paraId="7449F762" w14:textId="6B284F8A" w:rsidR="003B4535" w:rsidRPr="00C87BFB" w:rsidRDefault="00000000" w:rsidP="005842F7">
      <w:pPr>
        <w:pStyle w:val="ListParagraph"/>
        <w:numPr>
          <w:ilvl w:val="0"/>
          <w:numId w:val="2"/>
        </w:numPr>
        <w:ind w:left="720"/>
      </w:pPr>
      <w:r w:rsidRPr="00C87BFB"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លេខទូរស័ព្ទ </w:t>
      </w:r>
      <w:r w:rsidR="00C87BFB">
        <w:rPr>
          <w:rFonts w:ascii="Khmer OS Siemreap" w:hAnsi="Khmer OS Siemreap" w:cs="Khmer OS Siemreap" w:hint="cs"/>
          <w:sz w:val="24"/>
          <w:szCs w:val="24"/>
          <w:cs/>
          <w:lang w:val="en-US"/>
        </w:rPr>
        <w:t>០៨៩ ៣៥ ៩៩ ៩១</w:t>
      </w:r>
      <w:r w:rsidRPr="00C87BFB">
        <w:rPr>
          <w:rFonts w:ascii="Khmer OS Siemreap" w:hAnsi="Khmer OS Siemreap" w:cs="Khmer OS Siemreap"/>
          <w:sz w:val="24"/>
          <w:szCs w:val="24"/>
          <w:cs/>
          <w:lang w:val="en-US"/>
        </w:rPr>
        <w:t>(តេឡេក្រាម)</w:t>
      </w:r>
    </w:p>
    <w:p w14:paraId="54A4724C" w14:textId="77777777" w:rsidR="003B4535" w:rsidRPr="00C87BFB" w:rsidRDefault="00000000" w:rsidP="005842F7">
      <w:pPr>
        <w:pStyle w:val="ListParagraph"/>
        <w:numPr>
          <w:ilvl w:val="0"/>
          <w:numId w:val="2"/>
        </w:numPr>
        <w:ind w:left="720"/>
      </w:pPr>
      <w:r w:rsidRPr="00C87BFB">
        <w:rPr>
          <w:rFonts w:ascii="Khmer OS Siemreap" w:hAnsi="Khmer OS Siemreap" w:cs="Khmer OS Siemreap"/>
          <w:sz w:val="24"/>
          <w:szCs w:val="24"/>
          <w:cs/>
          <w:lang w:val="en-US"/>
        </w:rPr>
        <w:t>មកកាន់ការិយាល័យមេធាវី អិលអេស ធី (</w:t>
      </w:r>
      <w:r w:rsidRPr="00C87BFB">
        <w:rPr>
          <w:rFonts w:ascii="Khmer OS Siemreap" w:hAnsi="Khmer OS Siemreap" w:cs="Khmer OS Siemreap"/>
          <w:sz w:val="24"/>
          <w:szCs w:val="24"/>
          <w:lang w:val="en-US"/>
        </w:rPr>
        <w:t xml:space="preserve">LST LAW OFFICE) </w:t>
      </w:r>
      <w:r w:rsidRPr="00C87BFB">
        <w:rPr>
          <w:rFonts w:ascii="Khmer OS Siemreap" w:hAnsi="Khmer OS Siemreap" w:cs="Khmer OS Siemreap"/>
          <w:sz w:val="24"/>
          <w:szCs w:val="24"/>
          <w:cs/>
          <w:lang w:val="en-US"/>
        </w:rPr>
        <w:t>អាសយដ្ឋាន៖ អគារលេខ អេស៨</w:t>
      </w:r>
      <w:r w:rsidRPr="00C87BFB">
        <w:rPr>
          <w:rFonts w:ascii="Khmer OS Siemreap" w:hAnsi="Khmer OS Siemreap" w:cs="Khmer OS Siemreap"/>
          <w:sz w:val="24"/>
          <w:szCs w:val="24"/>
          <w:lang w:val="en-US"/>
        </w:rPr>
        <w:t>_</w:t>
      </w:r>
      <w:r w:rsidRPr="00C87BFB">
        <w:rPr>
          <w:rFonts w:ascii="Khmer OS Siemreap" w:hAnsi="Khmer OS Siemreap" w:cs="Khmer OS Siemreap"/>
          <w:sz w:val="24"/>
          <w:szCs w:val="24"/>
          <w:cs/>
          <w:lang w:val="en-US"/>
        </w:rPr>
        <w:t xml:space="preserve">១៥ ជាន់ផ្ទាល់ដី ជាន់ទី៦ និង ៨ ផ្លូវហ្វីណង់ ភូមិ៧ សង្កាត់វាលវង់ ខណ្ឌ៧មករា រាជធានីភ្នំពេញ។ </w:t>
      </w:r>
    </w:p>
    <w:p w14:paraId="7FA46A1E" w14:textId="77777777" w:rsidR="005842F7" w:rsidRDefault="005842F7">
      <w:pPr>
        <w:spacing w:after="0" w:line="240" w:lineRule="auto"/>
        <w:ind w:left="4320" w:firstLine="720"/>
        <w:rPr>
          <w:rFonts w:ascii="Khmer OS Siemreap" w:hAnsi="Khmer OS Siemreap" w:cs="Khmer OS Siemreap"/>
          <w:b/>
          <w:bCs/>
          <w:sz w:val="24"/>
          <w:szCs w:val="24"/>
          <w:lang w:val="en-US"/>
        </w:rPr>
      </w:pPr>
    </w:p>
    <w:p w14:paraId="381825C8" w14:textId="77777777" w:rsidR="005842F7" w:rsidRDefault="005842F7">
      <w:pPr>
        <w:spacing w:after="0" w:line="240" w:lineRule="auto"/>
        <w:ind w:left="4320" w:firstLine="720"/>
        <w:rPr>
          <w:rFonts w:ascii="Khmer OS Siemreap" w:hAnsi="Khmer OS Siemreap" w:cs="Khmer OS Siemreap"/>
          <w:b/>
          <w:bCs/>
          <w:sz w:val="24"/>
          <w:szCs w:val="24"/>
          <w:lang w:val="en-US"/>
        </w:rPr>
      </w:pPr>
    </w:p>
    <w:p w14:paraId="4CDB5F6C" w14:textId="77777777" w:rsidR="005842F7" w:rsidRDefault="005842F7">
      <w:pPr>
        <w:spacing w:after="0" w:line="240" w:lineRule="auto"/>
        <w:ind w:left="4320" w:firstLine="720"/>
        <w:rPr>
          <w:rFonts w:ascii="Khmer OS Siemreap" w:hAnsi="Khmer OS Siemreap" w:cs="Khmer OS Siemreap"/>
          <w:b/>
          <w:bCs/>
          <w:sz w:val="24"/>
          <w:szCs w:val="24"/>
          <w:lang w:val="en-US"/>
        </w:rPr>
      </w:pPr>
    </w:p>
    <w:p w14:paraId="43C1A5A6" w14:textId="7562633D" w:rsidR="003B4535" w:rsidRDefault="00000000">
      <w:pPr>
        <w:spacing w:after="0" w:line="240" w:lineRule="auto"/>
        <w:ind w:left="4320" w:firstLine="720"/>
      </w:pPr>
      <w:r>
        <w:rPr>
          <w:rFonts w:ascii="Khmer OS Siemreap" w:hAnsi="Khmer OS Siemreap" w:cs="Khmer OS Siemreap"/>
          <w:b/>
          <w:bCs/>
          <w:sz w:val="24"/>
          <w:szCs w:val="24"/>
          <w:cs/>
          <w:lang w:val="en-US"/>
        </w:rPr>
        <w:t xml:space="preserve">ថ្ងៃ............... ខែអស្សុជ ឆ្នាំមមី អដ្ឋស័ក ពុទ្ធសករាជ ​    </w:t>
      </w:r>
      <w:r>
        <w:rPr>
          <w:rFonts w:ascii="Khmer OS Siemreap" w:hAnsi="Khmer OS Siemreap" w:cs="Khmer OS Siemreap"/>
          <w:b/>
          <w:bCs/>
          <w:sz w:val="24"/>
          <w:szCs w:val="24"/>
          <w:cs/>
        </w:rPr>
        <w:t xml:space="preserve">     </w:t>
      </w:r>
      <w:r>
        <w:rPr>
          <w:rFonts w:ascii="Khmer OS Siemreap" w:hAnsi="Khmer OS Siemreap" w:cs="Khmer OS Siemreap"/>
          <w:b/>
          <w:bCs/>
          <w:sz w:val="24"/>
          <w:szCs w:val="24"/>
          <w:cs/>
          <w:lang w:val="en-US"/>
        </w:rPr>
        <w:t xml:space="preserve">                ​​​​</w:t>
      </w:r>
      <w:r>
        <w:rPr>
          <w:rFonts w:ascii="Khmer OS Siemreap" w:hAnsi="Khmer OS Siemreap" w:cs="Khmer OS Siemreap"/>
          <w:b/>
          <w:bCs/>
          <w:sz w:val="24"/>
          <w:szCs w:val="24"/>
          <w:cs/>
          <w:lang w:val="en-US"/>
        </w:rPr>
        <w:tab/>
      </w:r>
      <w:r>
        <w:rPr>
          <w:rFonts w:ascii="Khmer OS Siemreap" w:hAnsi="Khmer OS Siemreap" w:cs="Khmer OS Siemreap"/>
          <w:b/>
          <w:bCs/>
          <w:sz w:val="24"/>
          <w:szCs w:val="24"/>
          <w:cs/>
          <w:lang w:val="en-US"/>
        </w:rPr>
        <w:tab/>
        <w:t>២៥៧០ ត្រូវនឹងថ្ងៃទី១៦ ខែតុលា ឆ្នាំ២០២៦</w:t>
      </w:r>
    </w:p>
    <w:p w14:paraId="76FCBB8D" w14:textId="77777777" w:rsidR="003B4535" w:rsidRDefault="00000000">
      <w:pPr>
        <w:pStyle w:val="ListParagraph"/>
        <w:spacing w:after="0" w:line="240" w:lineRule="auto"/>
        <w:ind w:left="2160" w:firstLine="720"/>
      </w:pPr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 xml:space="preserve"> </w:t>
      </w:r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ab/>
      </w:r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ab/>
      </w:r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ab/>
      </w:r>
      <w:r>
        <w:rPr>
          <w:rFonts w:ascii="Khmer OS Muol Light" w:hAnsi="Khmer OS Muol Light" w:cs="Khmer OS Muol Light"/>
          <w:sz w:val="24"/>
          <w:szCs w:val="24"/>
          <w:cs/>
          <w:lang w:val="en-US"/>
        </w:rPr>
        <w:tab/>
        <w:t xml:space="preserve">  ការិយាល័យមេធាវី អិលអេស ធី </w:t>
      </w:r>
    </w:p>
    <w:p w14:paraId="58B3FFCA" w14:textId="77777777" w:rsidR="003B4535" w:rsidRDefault="003B4535">
      <w:pPr>
        <w:pStyle w:val="ListParagraph"/>
        <w:ind w:left="3600"/>
        <w:rPr>
          <w:rFonts w:ascii="Khmer OS Siemreap" w:hAnsi="Khmer OS Siemreap" w:cs="Khmer OS Siemreap"/>
          <w:b/>
          <w:bCs/>
          <w:sz w:val="24"/>
          <w:szCs w:val="24"/>
          <w:lang w:val="en-US"/>
        </w:rPr>
      </w:pPr>
    </w:p>
    <w:p w14:paraId="0C68D40F" w14:textId="77777777" w:rsidR="003B4535" w:rsidRDefault="003B4535">
      <w:pPr>
        <w:pStyle w:val="ListParagraph"/>
        <w:ind w:left="1440"/>
        <w:rPr>
          <w:rFonts w:ascii="Khmer OS Siemreap" w:hAnsi="Khmer OS Siemreap" w:cs="Khmer OS Siemreap"/>
          <w:b/>
          <w:bCs/>
          <w:sz w:val="24"/>
          <w:szCs w:val="24"/>
          <w:lang w:val="en-US"/>
        </w:rPr>
      </w:pPr>
    </w:p>
    <w:p w14:paraId="2C9BF79A" w14:textId="77777777" w:rsidR="003B4535" w:rsidRDefault="003B4535">
      <w:pPr>
        <w:rPr>
          <w:rFonts w:ascii="Khmer OS Muol Light" w:hAnsi="Khmer OS Muol Light" w:cs="Khmer OS Muol Light"/>
          <w:sz w:val="24"/>
          <w:szCs w:val="24"/>
          <w:cs/>
          <w:lang w:val="en-US"/>
        </w:rPr>
      </w:pPr>
    </w:p>
    <w:sectPr w:rsidR="003B4535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99A80F" w14:textId="77777777" w:rsidR="00BC5B02" w:rsidRDefault="00BC5B02">
      <w:pPr>
        <w:spacing w:after="0" w:line="240" w:lineRule="auto"/>
      </w:pPr>
      <w:r>
        <w:separator/>
      </w:r>
    </w:p>
  </w:endnote>
  <w:endnote w:type="continuationSeparator" w:id="0">
    <w:p w14:paraId="501706A9" w14:textId="77777777" w:rsidR="00BC5B02" w:rsidRDefault="00BC5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panose1 w:val="02000500000000020004"/>
    <w:charset w:val="00"/>
    <w:family w:val="auto"/>
    <w:pitch w:val="variable"/>
    <w:sig w:usb0="A0000007" w:usb1="00000000" w:usb2="00010000" w:usb3="00000000" w:csb0="00000111" w:csb1="00000000"/>
  </w:font>
  <w:font w:name="Khmer OS Muol Light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8B364" w14:textId="77777777" w:rsidR="00BC5B02" w:rsidRDefault="00BC5B0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CB85D91" w14:textId="77777777" w:rsidR="00BC5B02" w:rsidRDefault="00BC5B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FC4ACA"/>
    <w:multiLevelType w:val="multilevel"/>
    <w:tmpl w:val="B4DAA2C2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61485E16"/>
    <w:multiLevelType w:val="multilevel"/>
    <w:tmpl w:val="96EA1D2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01528795">
    <w:abstractNumId w:val="1"/>
  </w:num>
  <w:num w:numId="2" w16cid:durableId="1301765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B4535"/>
    <w:rsid w:val="001A72DC"/>
    <w:rsid w:val="003B2545"/>
    <w:rsid w:val="003B4535"/>
    <w:rsid w:val="005842F7"/>
    <w:rsid w:val="00BC5B02"/>
    <w:rsid w:val="00C87BFB"/>
    <w:rsid w:val="00DD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52671"/>
  <w15:docId w15:val="{537686A2-74A5-4B75-A1E2-1E734C51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DaunPenh"/>
        <w:sz w:val="22"/>
        <w:szCs w:val="36"/>
        <w:lang w:val="en-GB" w:eastAsia="en-US" w:bidi="km-KH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325</Words>
  <Characters>3012</Characters>
  <Application>Microsoft Office Word</Application>
  <DocSecurity>0</DocSecurity>
  <Lines>136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KKFUND</dc:creator>
  <dc:description/>
  <cp:lastModifiedBy>Kongkeamanuth Luon</cp:lastModifiedBy>
  <cp:revision>2</cp:revision>
  <cp:lastPrinted>2026-10-16T06:55:00Z</cp:lastPrinted>
  <dcterms:created xsi:type="dcterms:W3CDTF">2026-10-16T08:56:00Z</dcterms:created>
  <dcterms:modified xsi:type="dcterms:W3CDTF">2026-10-16T08:56:00Z</dcterms:modified>
</cp:coreProperties>
</file>